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1C7" w:rsidRDefault="00C03344">
      <w:r w:rsidRPr="007A198A">
        <w:rPr>
          <w:rFonts w:ascii="Arial" w:hAnsi="Arial" w:cs="Arial"/>
          <w:b/>
          <w:noProof/>
          <w:color w:val="FFFFFF" w:themeColor="background1"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129385" wp14:editId="10B2129C">
                <wp:simplePos x="0" y="0"/>
                <wp:positionH relativeFrom="margin">
                  <wp:posOffset>-285750</wp:posOffset>
                </wp:positionH>
                <wp:positionV relativeFrom="paragraph">
                  <wp:posOffset>3935481</wp:posOffset>
                </wp:positionV>
                <wp:extent cx="6305550" cy="4913906"/>
                <wp:effectExtent l="0" t="0" r="0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4913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344" w:rsidRPr="00C03344" w:rsidRDefault="00614487" w:rsidP="0026706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96"/>
                                <w:szCs w:val="32"/>
                              </w:rPr>
                              <w:t>World Wildlife Day</w:t>
                            </w:r>
                          </w:p>
                          <w:p w:rsidR="005C41F6" w:rsidRDefault="00614487" w:rsidP="006E348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RiverConnect,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Bohollow</w:t>
                            </w:r>
                            <w:proofErr w:type="spellEnd"/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Enviro Ed, and Goulburn Murray Landcare Network will be celebrating World Wildlife Day with an afternoon of activities and education, with special appearances from some of our local wildlife – live!  </w:t>
                            </w:r>
                          </w:p>
                          <w:p w:rsidR="00C03344" w:rsidRDefault="005F377A" w:rsidP="006E348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Wednesday 15th</w:t>
                            </w:r>
                            <w:r w:rsidR="00614487"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March</w:t>
                            </w: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*Note change of date!</w:t>
                            </w:r>
                            <w:bookmarkStart w:id="0" w:name="_GoBack"/>
                            <w:bookmarkEnd w:id="0"/>
                          </w:p>
                          <w:p w:rsidR="00614487" w:rsidRDefault="00614487" w:rsidP="006E348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Schools 12noon-3pm</w:t>
                            </w:r>
                          </w:p>
                          <w:p w:rsidR="00614487" w:rsidRPr="00777BDF" w:rsidRDefault="00614487" w:rsidP="006E3484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Community 3pm – 6pm</w:t>
                            </w:r>
                          </w:p>
                          <w:p w:rsidR="00C03344" w:rsidRPr="00777BDF" w:rsidRDefault="00614487" w:rsidP="0026706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44"/>
                                <w:szCs w:val="44"/>
                              </w:rPr>
                              <w:t>Ferrari Park, corner of McLennan Stree</w:t>
                            </w:r>
                            <w:r w:rsidR="000F1D31">
                              <w:rPr>
                                <w:rFonts w:cs="Arial"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and Echuca Road, Mooroopna.</w:t>
                            </w:r>
                          </w:p>
                          <w:p w:rsidR="00267065" w:rsidRDefault="00614487" w:rsidP="00267065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To book your school in please</w:t>
                            </w:r>
                            <w:r w:rsidR="00C03344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</w:t>
                            </w:r>
                            <w:r w:rsidR="00C03344" w:rsidRPr="00C03344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mail </w:t>
                            </w:r>
                            <w:r w:rsidR="00C03344" w:rsidRPr="00C03344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riverconnect@shepparton.vic.gov.au</w:t>
                            </w:r>
                            <w:r w:rsidR="00C03344" w:rsidRPr="00C03344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or call </w:t>
                            </w:r>
                            <w:r w:rsidR="00C03344" w:rsidRPr="00C03344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5832 9700.</w:t>
                            </w:r>
                            <w:r w:rsidR="00267065"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03344" w:rsidRDefault="00267065" w:rsidP="00267065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Community are free</w:t>
                            </w:r>
                            <w:r w:rsidRPr="00267065">
                              <w:rPr>
                                <w:rFonts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to just turn up from 3pm – 6pm</w:t>
                            </w:r>
                          </w:p>
                          <w:p w:rsidR="00267065" w:rsidRPr="00C03344" w:rsidRDefault="00267065" w:rsidP="00267065">
                            <w:pPr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293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5pt;margin-top:309.9pt;width:496.5pt;height:386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" filled="f" stroked="f">
                <v:textbox>
                  <w:txbxContent>
                    <w:p w:rsidR="00C03344" w:rsidRPr="00C03344" w:rsidRDefault="00614487" w:rsidP="00267065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96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96"/>
                          <w:szCs w:val="32"/>
                        </w:rPr>
                        <w:t>World Wildlife Day</w:t>
                      </w:r>
                    </w:p>
                    <w:p w:rsidR="005C41F6" w:rsidRDefault="00614487" w:rsidP="006E3484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RiverConnect, </w:t>
                      </w:r>
                      <w:proofErr w:type="spellStart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Bohollow</w:t>
                      </w:r>
                      <w:proofErr w:type="spellEnd"/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Enviro Ed, and Goulburn Murray Landcare Network will be celebrating World Wildlife Day with an afternoon of activities and education, with special appearances from some of our local wildlife – live!  </w:t>
                      </w:r>
                    </w:p>
                    <w:p w:rsidR="00C03344" w:rsidRDefault="005F377A" w:rsidP="006E348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Wednesday 15th</w:t>
                      </w:r>
                      <w:r w:rsidR="00614487"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March</w:t>
                      </w:r>
                      <w:r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*Note change of date!</w:t>
                      </w:r>
                      <w:bookmarkStart w:id="1" w:name="_GoBack"/>
                      <w:bookmarkEnd w:id="1"/>
                    </w:p>
                    <w:p w:rsidR="00614487" w:rsidRDefault="00614487" w:rsidP="006E3484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Schools 12noon-3pm</w:t>
                      </w:r>
                    </w:p>
                    <w:p w:rsidR="00614487" w:rsidRPr="00777BDF" w:rsidRDefault="00614487" w:rsidP="006E3484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Community 3pm – 6pm</w:t>
                      </w:r>
                    </w:p>
                    <w:p w:rsidR="00C03344" w:rsidRPr="00777BDF" w:rsidRDefault="00614487" w:rsidP="00267065">
                      <w:pPr>
                        <w:spacing w:line="240" w:lineRule="auto"/>
                        <w:jc w:val="center"/>
                        <w:rPr>
                          <w:rFonts w:cs="Arial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44"/>
                          <w:szCs w:val="44"/>
                        </w:rPr>
                        <w:t>Ferrari Park, corner of McLennan Stree</w:t>
                      </w:r>
                      <w:r w:rsidR="000F1D31">
                        <w:rPr>
                          <w:rFonts w:cs="Arial"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>
                        <w:rPr>
                          <w:rFonts w:cs="Arial"/>
                          <w:color w:val="FFFFFF" w:themeColor="background1"/>
                          <w:sz w:val="44"/>
                          <w:szCs w:val="44"/>
                        </w:rPr>
                        <w:t xml:space="preserve"> and Echuca Road, Mooroopna.</w:t>
                      </w:r>
                    </w:p>
                    <w:p w:rsidR="00267065" w:rsidRDefault="00614487" w:rsidP="00267065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To book your school in please</w:t>
                      </w:r>
                      <w:r w:rsidR="00C03344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e</w:t>
                      </w:r>
                      <w:r w:rsidR="00C03344" w:rsidRPr="00C03344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mail </w:t>
                      </w:r>
                      <w:r w:rsidR="00C03344" w:rsidRPr="00C03344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riverconnect@shepparton.vic.gov.au</w:t>
                      </w:r>
                      <w:r w:rsidR="00C03344" w:rsidRPr="00C03344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or call </w:t>
                      </w:r>
                      <w:r w:rsidR="00C03344" w:rsidRPr="00C03344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5832 9700.</w:t>
                      </w:r>
                      <w:r w:rsidR="00267065"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03344" w:rsidRDefault="00267065" w:rsidP="00267065">
                      <w:pPr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>Community are free</w:t>
                      </w:r>
                      <w:r w:rsidRPr="00267065">
                        <w:rPr>
                          <w:rFonts w:cs="Arial"/>
                          <w:color w:val="FFFFFF" w:themeColor="background1"/>
                          <w:sz w:val="32"/>
                          <w:szCs w:val="32"/>
                        </w:rPr>
                        <w:t xml:space="preserve"> to just turn up from 3pm – 6pm</w:t>
                      </w:r>
                    </w:p>
                    <w:p w:rsidR="00267065" w:rsidRPr="00C03344" w:rsidRDefault="00267065" w:rsidP="00267065">
                      <w:pPr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531C7" w:rsidSect="0094255C">
      <w:headerReference w:type="default" r:id="rId7"/>
      <w:footerReference w:type="default" r:id="rId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5A4" w:rsidRDefault="00C035A4" w:rsidP="00FD1A87">
      <w:pPr>
        <w:spacing w:after="0" w:line="240" w:lineRule="auto"/>
      </w:pPr>
      <w:r>
        <w:separator/>
      </w:r>
    </w:p>
  </w:endnote>
  <w:endnote w:type="continuationSeparator" w:id="0">
    <w:p w:rsidR="00C035A4" w:rsidRDefault="00C035A4" w:rsidP="00FD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484" w:rsidRPr="00004433" w:rsidRDefault="000F1D31" w:rsidP="00004433">
    <w:pPr>
      <w:pStyle w:val="Footer"/>
      <w:tabs>
        <w:tab w:val="clear" w:pos="9026"/>
        <w:tab w:val="right" w:pos="9072"/>
      </w:tabs>
      <w:rPr>
        <w:sz w:val="14"/>
        <w:szCs w:val="14"/>
      </w:rPr>
    </w:pPr>
    <w:r w:rsidRPr="00004433">
      <w:rPr>
        <w:noProof/>
        <w:sz w:val="14"/>
        <w:szCs w:val="14"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5A8BDC" wp14:editId="47B45050">
              <wp:simplePos x="0" y="0"/>
              <wp:positionH relativeFrom="column">
                <wp:posOffset>-588397</wp:posOffset>
              </wp:positionH>
              <wp:positionV relativeFrom="paragraph">
                <wp:posOffset>-106735</wp:posOffset>
              </wp:positionV>
              <wp:extent cx="4945712" cy="58044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5712" cy="580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4433" w:rsidRDefault="00004433">
                          <w:r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>In partnership</w:t>
                          </w:r>
                          <w:r w:rsidRPr="00004433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 xml:space="preserve"> with: Depa</w:t>
                          </w:r>
                          <w:r w:rsidR="000F1D31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>rtment of Education, Department of Energy, Environment and Climate Action</w:t>
                          </w:r>
                          <w:r w:rsidRPr="00004433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 xml:space="preserve">, Goulburn Murray Landcare Network, Goulburn Valley Environment Group, </w:t>
                          </w:r>
                          <w:r w:rsidR="000F1D31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 xml:space="preserve">Greater Shepp Young Champions, </w:t>
                          </w:r>
                          <w:r w:rsidRPr="00004433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>Parks Victoria, Rumbalara Aborig</w:t>
                          </w:r>
                          <w:r w:rsidR="000F1D31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>inal Cooperative</w:t>
                          </w:r>
                          <w:r w:rsidRPr="00004433"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 xml:space="preserve"> and Yorta Yorta Nation Aboriginal Corporation</w:t>
                          </w:r>
                          <w:r>
                            <w:rPr>
                              <w:noProof/>
                              <w:sz w:val="14"/>
                              <w:szCs w:val="14"/>
                              <w:lang w:eastAsia="en-AU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A8BD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6.35pt;margin-top:-8.4pt;width:389.45pt;height:4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" filled="f" stroked="f">
              <v:textbox>
                <w:txbxContent>
                  <w:p w:rsidR="00004433" w:rsidRDefault="00004433">
                    <w:r>
                      <w:rPr>
                        <w:noProof/>
                        <w:sz w:val="14"/>
                        <w:szCs w:val="14"/>
                        <w:lang w:eastAsia="en-AU"/>
                      </w:rPr>
                      <w:t>In partnership</w:t>
                    </w:r>
                    <w:r w:rsidRPr="00004433">
                      <w:rPr>
                        <w:noProof/>
                        <w:sz w:val="14"/>
                        <w:szCs w:val="14"/>
                        <w:lang w:eastAsia="en-AU"/>
                      </w:rPr>
                      <w:t xml:space="preserve"> with: Depa</w:t>
                    </w:r>
                    <w:r w:rsidR="000F1D31">
                      <w:rPr>
                        <w:noProof/>
                        <w:sz w:val="14"/>
                        <w:szCs w:val="14"/>
                        <w:lang w:eastAsia="en-AU"/>
                      </w:rPr>
                      <w:t>rtment of Education, Department of Energy, Environment and Climate Action</w:t>
                    </w:r>
                    <w:r w:rsidRPr="00004433">
                      <w:rPr>
                        <w:noProof/>
                        <w:sz w:val="14"/>
                        <w:szCs w:val="14"/>
                        <w:lang w:eastAsia="en-AU"/>
                      </w:rPr>
                      <w:t xml:space="preserve">, Goulburn Murray Landcare Network, Goulburn Valley Environment Group, </w:t>
                    </w:r>
                    <w:r w:rsidR="000F1D31">
                      <w:rPr>
                        <w:noProof/>
                        <w:sz w:val="14"/>
                        <w:szCs w:val="14"/>
                        <w:lang w:eastAsia="en-AU"/>
                      </w:rPr>
                      <w:t xml:space="preserve">Greater Shepp Young Champions, </w:t>
                    </w:r>
                    <w:r w:rsidRPr="00004433">
                      <w:rPr>
                        <w:noProof/>
                        <w:sz w:val="14"/>
                        <w:szCs w:val="14"/>
                        <w:lang w:eastAsia="en-AU"/>
                      </w:rPr>
                      <w:t>Parks Victoria, Rumbalara Aborig</w:t>
                    </w:r>
                    <w:r w:rsidR="000F1D31">
                      <w:rPr>
                        <w:noProof/>
                        <w:sz w:val="14"/>
                        <w:szCs w:val="14"/>
                        <w:lang w:eastAsia="en-AU"/>
                      </w:rPr>
                      <w:t>inal Cooperative</w:t>
                    </w:r>
                    <w:r w:rsidRPr="00004433">
                      <w:rPr>
                        <w:noProof/>
                        <w:sz w:val="14"/>
                        <w:szCs w:val="14"/>
                        <w:lang w:eastAsia="en-AU"/>
                      </w:rPr>
                      <w:t xml:space="preserve"> and Yorta Yorta Nation Aboriginal Corporation</w:t>
                    </w:r>
                    <w:r>
                      <w:rPr>
                        <w:noProof/>
                        <w:sz w:val="14"/>
                        <w:szCs w:val="14"/>
                        <w:lang w:eastAsia="en-AU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5C41F6" w:rsidRPr="005C41F6">
      <w:rPr>
        <w:noProof/>
        <w:sz w:val="14"/>
        <w:szCs w:val="14"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DF16EA" wp14:editId="077ECFF9">
              <wp:simplePos x="0" y="0"/>
              <wp:positionH relativeFrom="column">
                <wp:posOffset>4845877</wp:posOffset>
              </wp:positionH>
              <wp:positionV relativeFrom="paragraph">
                <wp:posOffset>61344</wp:posOffset>
              </wp:positionV>
              <wp:extent cx="1786255" cy="2762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255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41F6" w:rsidRPr="005C41F6" w:rsidRDefault="005C41F6">
                          <w:pPr>
                            <w:rPr>
                              <w:color w:val="0070C0"/>
                            </w:rPr>
                          </w:pPr>
                          <w:r w:rsidRPr="005C41F6">
                            <w:rPr>
                              <w:color w:val="0070C0"/>
                            </w:rPr>
                            <w:t>www.riverconnect.com.au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DF16EA" id="_x0000_s1029" type="#_x0000_t202" style="position:absolute;margin-left:381.55pt;margin-top:4.85pt;width:140.6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" filled="f" stroked="f">
              <v:textbox>
                <w:txbxContent>
                  <w:p w:rsidR="005C41F6" w:rsidRPr="005C41F6" w:rsidRDefault="005C41F6">
                    <w:pPr>
                      <w:rPr>
                        <w:color w:val="0070C0"/>
                      </w:rPr>
                    </w:pPr>
                    <w:r w:rsidRPr="005C41F6">
                      <w:rPr>
                        <w:color w:val="0070C0"/>
                      </w:rPr>
                      <w:t>www.riverconnect.com.au</w:t>
                    </w:r>
                  </w:p>
                </w:txbxContent>
              </v:textbox>
            </v:shape>
          </w:pict>
        </mc:Fallback>
      </mc:AlternateContent>
    </w:r>
    <w:r w:rsidR="005C41F6" w:rsidRPr="00004433">
      <w:rPr>
        <w:noProof/>
        <w:sz w:val="14"/>
        <w:szCs w:val="14"/>
        <w:lang w:eastAsia="en-AU"/>
      </w:rPr>
      <w:drawing>
        <wp:anchor distT="0" distB="0" distL="114300" distR="114300" simplePos="0" relativeHeight="251667456" behindDoc="1" locked="0" layoutInCell="1" allowOverlap="1" wp14:anchorId="636BA7F9" wp14:editId="3417FA03">
          <wp:simplePos x="0" y="0"/>
          <wp:positionH relativeFrom="column">
            <wp:posOffset>6083935</wp:posOffset>
          </wp:positionH>
          <wp:positionV relativeFrom="paragraph">
            <wp:posOffset>-149727</wp:posOffset>
          </wp:positionV>
          <wp:extent cx="210185" cy="21018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185" cy="210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5A4" w:rsidRDefault="00C035A4" w:rsidP="00FD1A87">
      <w:pPr>
        <w:spacing w:after="0" w:line="240" w:lineRule="auto"/>
      </w:pPr>
      <w:r>
        <w:separator/>
      </w:r>
    </w:p>
  </w:footnote>
  <w:footnote w:type="continuationSeparator" w:id="0">
    <w:p w:rsidR="00C035A4" w:rsidRDefault="00C035A4" w:rsidP="00FD1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A87" w:rsidRDefault="003123FD">
    <w:pPr>
      <w:pStyle w:val="Header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-442485</wp:posOffset>
              </wp:positionV>
              <wp:extent cx="1486535" cy="1653540"/>
              <wp:effectExtent l="0" t="0" r="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6535" cy="1653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23FD" w:rsidRDefault="003123FD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7821E001" wp14:editId="469B84FE">
                                <wp:extent cx="1169035" cy="1383665"/>
                                <wp:effectExtent l="0" t="0" r="0" b="6985"/>
                                <wp:docPr id="7" name="Picture 7" descr="C:\Users\allison.trethowan\AppData\Local\Microsoft\Windows\INetCache\Content.Word\RCLogo_Vertic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allison.trethowan\AppData\Local\Microsoft\Windows\INetCache\Content.Word\RCLogo_Vertic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9035" cy="1383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34.85pt;width:117.05pt;height:130.2pt;z-index:25167360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" filled="f" stroked="f">
              <v:textbox>
                <w:txbxContent>
                  <w:p w:rsidR="003123FD" w:rsidRDefault="003123FD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7821E001" wp14:editId="469B84FE">
                          <wp:extent cx="1169035" cy="1383665"/>
                          <wp:effectExtent l="0" t="0" r="0" b="6985"/>
                          <wp:docPr id="7" name="Picture 7" descr="C:\Users\allison.trethowan\AppData\Local\Microsoft\Windows\INetCache\Content.Word\RCLogo_Vertic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allison.trethowan\AppData\Local\Microsoft\Windows\INetCache\Content.Word\RCLogo_Vertic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9035" cy="1383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004433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5ECE5A6" wp14:editId="4C33018C">
          <wp:simplePos x="0" y="0"/>
          <wp:positionH relativeFrom="column">
            <wp:posOffset>-897255</wp:posOffset>
          </wp:positionH>
          <wp:positionV relativeFrom="paragraph">
            <wp:posOffset>4000500</wp:posOffset>
          </wp:positionV>
          <wp:extent cx="9096375" cy="5295265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84" t="7897" b="53653"/>
                  <a:stretch/>
                </pic:blipFill>
                <pic:spPr bwMode="auto">
                  <a:xfrm>
                    <a:off x="0" y="0"/>
                    <a:ext cx="9096375" cy="52952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443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BCF3572" wp14:editId="37422B3C">
              <wp:simplePos x="0" y="0"/>
              <wp:positionH relativeFrom="column">
                <wp:posOffset>-910590</wp:posOffset>
              </wp:positionH>
              <wp:positionV relativeFrom="paragraph">
                <wp:posOffset>4156075</wp:posOffset>
              </wp:positionV>
              <wp:extent cx="7562850" cy="5133975"/>
              <wp:effectExtent l="0" t="0" r="0" b="9525"/>
              <wp:wrapNone/>
              <wp:docPr id="1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5133975"/>
                      </a:xfrm>
                      <a:custGeom>
                        <a:avLst/>
                        <a:gdLst>
                          <a:gd name="connsiteX0" fmla="*/ 0 w 7562850"/>
                          <a:gd name="connsiteY0" fmla="*/ 0 h 5086350"/>
                          <a:gd name="connsiteX1" fmla="*/ 7562850 w 7562850"/>
                          <a:gd name="connsiteY1" fmla="*/ 0 h 5086350"/>
                          <a:gd name="connsiteX2" fmla="*/ 7562850 w 7562850"/>
                          <a:gd name="connsiteY2" fmla="*/ 5086350 h 5086350"/>
                          <a:gd name="connsiteX3" fmla="*/ 0 w 7562850"/>
                          <a:gd name="connsiteY3" fmla="*/ 5086350 h 5086350"/>
                          <a:gd name="connsiteX4" fmla="*/ 0 w 7562850"/>
                          <a:gd name="connsiteY4" fmla="*/ 0 h 5086350"/>
                          <a:gd name="connsiteX0" fmla="*/ 0 w 7562850"/>
                          <a:gd name="connsiteY0" fmla="*/ 276225 h 5362575"/>
                          <a:gd name="connsiteX1" fmla="*/ 7562850 w 7562850"/>
                          <a:gd name="connsiteY1" fmla="*/ 0 h 5362575"/>
                          <a:gd name="connsiteX2" fmla="*/ 7562850 w 7562850"/>
                          <a:gd name="connsiteY2" fmla="*/ 5362575 h 5362575"/>
                          <a:gd name="connsiteX3" fmla="*/ 0 w 7562850"/>
                          <a:gd name="connsiteY3" fmla="*/ 5362575 h 5362575"/>
                          <a:gd name="connsiteX4" fmla="*/ 0 w 7562850"/>
                          <a:gd name="connsiteY4" fmla="*/ 276225 h 5362575"/>
                          <a:gd name="connsiteX0" fmla="*/ 0 w 7562850"/>
                          <a:gd name="connsiteY0" fmla="*/ 309584 h 5395934"/>
                          <a:gd name="connsiteX1" fmla="*/ 7562850 w 7562850"/>
                          <a:gd name="connsiteY1" fmla="*/ 33359 h 5395934"/>
                          <a:gd name="connsiteX2" fmla="*/ 7562850 w 7562850"/>
                          <a:gd name="connsiteY2" fmla="*/ 5395934 h 5395934"/>
                          <a:gd name="connsiteX3" fmla="*/ 0 w 7562850"/>
                          <a:gd name="connsiteY3" fmla="*/ 5395934 h 5395934"/>
                          <a:gd name="connsiteX4" fmla="*/ 0 w 7562850"/>
                          <a:gd name="connsiteY4" fmla="*/ 309584 h 5395934"/>
                          <a:gd name="connsiteX0" fmla="*/ 0 w 7562850"/>
                          <a:gd name="connsiteY0" fmla="*/ 470686 h 5557036"/>
                          <a:gd name="connsiteX1" fmla="*/ 7562850 w 7562850"/>
                          <a:gd name="connsiteY1" fmla="*/ 194461 h 5557036"/>
                          <a:gd name="connsiteX2" fmla="*/ 7562850 w 7562850"/>
                          <a:gd name="connsiteY2" fmla="*/ 5557036 h 5557036"/>
                          <a:gd name="connsiteX3" fmla="*/ 0 w 7562850"/>
                          <a:gd name="connsiteY3" fmla="*/ 5557036 h 5557036"/>
                          <a:gd name="connsiteX4" fmla="*/ 0 w 7562850"/>
                          <a:gd name="connsiteY4" fmla="*/ 470686 h 5557036"/>
                          <a:gd name="connsiteX0" fmla="*/ 0 w 7562850"/>
                          <a:gd name="connsiteY0" fmla="*/ 506143 h 5592493"/>
                          <a:gd name="connsiteX1" fmla="*/ 7562850 w 7562850"/>
                          <a:gd name="connsiteY1" fmla="*/ 229918 h 5592493"/>
                          <a:gd name="connsiteX2" fmla="*/ 7562850 w 7562850"/>
                          <a:gd name="connsiteY2" fmla="*/ 5592493 h 5592493"/>
                          <a:gd name="connsiteX3" fmla="*/ 0 w 7562850"/>
                          <a:gd name="connsiteY3" fmla="*/ 5592493 h 5592493"/>
                          <a:gd name="connsiteX4" fmla="*/ 0 w 7562850"/>
                          <a:gd name="connsiteY4" fmla="*/ 506143 h 559249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62850" h="5592493">
                            <a:moveTo>
                              <a:pt x="0" y="506143"/>
                            </a:moveTo>
                            <a:cubicBezTo>
                              <a:pt x="2797175" y="-243185"/>
                              <a:pt x="5432425" y="-1858"/>
                              <a:pt x="7562850" y="229918"/>
                            </a:cubicBezTo>
                            <a:lnTo>
                              <a:pt x="7562850" y="5592493"/>
                            </a:lnTo>
                            <a:lnTo>
                              <a:pt x="0" y="5592493"/>
                            </a:lnTo>
                            <a:lnTo>
                              <a:pt x="0" y="506143"/>
                            </a:lnTo>
                            <a:close/>
                          </a:path>
                        </a:pathLst>
                      </a:custGeom>
                      <a:solidFill>
                        <a:srgbClr val="2880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B0D12" id="Rectangle 2" o:spid="_x0000_s1026" style="position:absolute;margin-left:-71.7pt;margin-top:327.25pt;width:595.5pt;height:40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62850,5592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" path="m,506143c2797175,-243185,5432425,-1858,7562850,229918r,5362575l,5592493,,506143xe" fillcolor="#2880c3" stroked="f" strokeweight="2pt">
              <v:path arrowok="t" o:connecttype="custom" o:connectlocs="0,464645;7562850,211067;7562850,5133975;0,5133975;0,464645" o:connectangles="0,0,0,0,0"/>
            </v:shape>
          </w:pict>
        </mc:Fallback>
      </mc:AlternateContent>
    </w:r>
    <w:r w:rsidR="00004433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46544B8" wp14:editId="1C0A2123">
          <wp:simplePos x="0" y="0"/>
          <wp:positionH relativeFrom="column">
            <wp:posOffset>3491345</wp:posOffset>
          </wp:positionH>
          <wp:positionV relativeFrom="paragraph">
            <wp:posOffset>-485841</wp:posOffset>
          </wp:positionV>
          <wp:extent cx="3146961" cy="287567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cil logo corner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0037" r="56711" b="117"/>
                  <a:stretch/>
                </pic:blipFill>
                <pic:spPr bwMode="auto">
                  <a:xfrm>
                    <a:off x="0" y="0"/>
                    <a:ext cx="3146961" cy="28756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1A87"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1D613973" wp14:editId="35E5A095">
          <wp:simplePos x="0" y="0"/>
          <wp:positionH relativeFrom="column">
            <wp:posOffset>-930166</wp:posOffset>
          </wp:positionH>
          <wp:positionV relativeFrom="paragraph">
            <wp:posOffset>-1080201</wp:posOffset>
          </wp:positionV>
          <wp:extent cx="7614745" cy="5983014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hris.hawking\Desktop\Fish-Release-into-Lake-20150320-4470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8748" cy="5978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55C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487"/>
    <w:rsid w:val="00004433"/>
    <w:rsid w:val="000F1D31"/>
    <w:rsid w:val="00267065"/>
    <w:rsid w:val="003123FD"/>
    <w:rsid w:val="003605EA"/>
    <w:rsid w:val="003E63F6"/>
    <w:rsid w:val="00476386"/>
    <w:rsid w:val="00491E59"/>
    <w:rsid w:val="005349DC"/>
    <w:rsid w:val="005C41F6"/>
    <w:rsid w:val="005F377A"/>
    <w:rsid w:val="00614487"/>
    <w:rsid w:val="006E3484"/>
    <w:rsid w:val="007173E8"/>
    <w:rsid w:val="00777BDF"/>
    <w:rsid w:val="008531C7"/>
    <w:rsid w:val="0094255C"/>
    <w:rsid w:val="00A026ED"/>
    <w:rsid w:val="00A843FB"/>
    <w:rsid w:val="00B43236"/>
    <w:rsid w:val="00BA5C31"/>
    <w:rsid w:val="00C03344"/>
    <w:rsid w:val="00C035A4"/>
    <w:rsid w:val="00C46803"/>
    <w:rsid w:val="00D37AE1"/>
    <w:rsid w:val="00E71FCD"/>
    <w:rsid w:val="00EF4AB7"/>
    <w:rsid w:val="00FD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3898F"/>
  <w15:docId w15:val="{A406F5F4-1C4F-44F9-BC0F-7EAD3899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33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A87"/>
  </w:style>
  <w:style w:type="paragraph" w:styleId="Footer">
    <w:name w:val="footer"/>
    <w:basedOn w:val="Normal"/>
    <w:link w:val="FooterChar"/>
    <w:uiPriority w:val="99"/>
    <w:unhideWhenUsed/>
    <w:rsid w:val="00FD1A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A87"/>
  </w:style>
  <w:style w:type="paragraph" w:styleId="BalloonText">
    <w:name w:val="Balloon Text"/>
    <w:basedOn w:val="Normal"/>
    <w:link w:val="BalloonTextChar"/>
    <w:uiPriority w:val="99"/>
    <w:semiHidden/>
    <w:unhideWhenUsed/>
    <w:rsid w:val="00FD1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8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432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32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32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32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32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ison.trethowan\AppData\Local\Micro%20Focus\Content%20Manager\TEMP\HPTRIM.5900\C17%20333%20%20RiverConnect%20Pos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07299-311E-4055-BE01-809FCE93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C17 333  RiverConnect Poster Template.DOTX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Shepparton City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Trethowan</dc:creator>
  <cp:lastModifiedBy>Allison Trethowan</cp:lastModifiedBy>
  <cp:revision>3</cp:revision>
  <cp:lastPrinted>2017-08-16T01:45:00Z</cp:lastPrinted>
  <dcterms:created xsi:type="dcterms:W3CDTF">2023-02-28T04:18:00Z</dcterms:created>
  <dcterms:modified xsi:type="dcterms:W3CDTF">2023-03-02T00:52:00Z</dcterms:modified>
</cp:coreProperties>
</file>